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1F" w:rsidRDefault="001E721F" w:rsidP="0072767E">
      <w:pPr>
        <w:jc w:val="right"/>
        <w:rPr>
          <w:rFonts w:ascii="Times New Roman" w:hAnsi="Times New Roman"/>
          <w:i/>
          <w:sz w:val="24"/>
          <w:szCs w:val="24"/>
          <w:lang w:val="bg-BG"/>
        </w:rPr>
      </w:pPr>
    </w:p>
    <w:p w:rsidR="001E721F" w:rsidRDefault="001E721F" w:rsidP="0072767E">
      <w:pPr>
        <w:jc w:val="right"/>
        <w:rPr>
          <w:rFonts w:ascii="Times New Roman" w:hAnsi="Times New Roman"/>
          <w:i/>
          <w:sz w:val="24"/>
          <w:szCs w:val="24"/>
          <w:lang w:val="bg-BG"/>
        </w:rPr>
      </w:pPr>
    </w:p>
    <w:p w:rsidR="001E721F" w:rsidRDefault="001E721F" w:rsidP="0072767E">
      <w:pPr>
        <w:jc w:val="right"/>
        <w:rPr>
          <w:rFonts w:ascii="Times New Roman" w:hAnsi="Times New Roman"/>
          <w:i/>
          <w:sz w:val="24"/>
          <w:szCs w:val="24"/>
          <w:lang w:val="bg-BG"/>
        </w:rPr>
      </w:pPr>
    </w:p>
    <w:p w:rsidR="001E721F" w:rsidRDefault="001E721F" w:rsidP="0072767E">
      <w:pPr>
        <w:jc w:val="right"/>
        <w:rPr>
          <w:rFonts w:ascii="Times New Roman" w:hAnsi="Times New Roman"/>
          <w:i/>
          <w:sz w:val="24"/>
          <w:szCs w:val="24"/>
          <w:lang w:val="bg-BG"/>
        </w:rPr>
      </w:pPr>
    </w:p>
    <w:p w:rsidR="001E721F" w:rsidRDefault="001E721F" w:rsidP="0072767E">
      <w:pPr>
        <w:jc w:val="right"/>
        <w:rPr>
          <w:rFonts w:ascii="Times New Roman" w:hAnsi="Times New Roman"/>
          <w:i/>
          <w:sz w:val="24"/>
          <w:szCs w:val="24"/>
          <w:lang w:val="bg-BG"/>
        </w:rPr>
      </w:pPr>
    </w:p>
    <w:p w:rsidR="001E721F" w:rsidRPr="00A14615" w:rsidRDefault="001E721F" w:rsidP="0072767E">
      <w:pPr>
        <w:jc w:val="right"/>
        <w:rPr>
          <w:rFonts w:ascii="Times New Roman" w:hAnsi="Times New Roman"/>
          <w:i/>
          <w:sz w:val="28"/>
          <w:szCs w:val="28"/>
          <w:lang w:val="bg-BG"/>
        </w:rPr>
      </w:pPr>
      <w:r w:rsidRPr="00A14615">
        <w:rPr>
          <w:rFonts w:ascii="Times New Roman" w:hAnsi="Times New Roman"/>
          <w:i/>
          <w:sz w:val="28"/>
          <w:szCs w:val="28"/>
          <w:lang w:val="bg-BG"/>
        </w:rPr>
        <w:t>Превод от турски език</w:t>
      </w:r>
    </w:p>
    <w:p w:rsidR="001E721F" w:rsidRPr="00A14615" w:rsidRDefault="001E721F" w:rsidP="00B010EF">
      <w:pPr>
        <w:pStyle w:val="NoSpacing"/>
        <w:tabs>
          <w:tab w:val="center" w:pos="4536"/>
        </w:tabs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/>
          <w:bCs/>
          <w:sz w:val="28"/>
          <w:szCs w:val="28"/>
          <w:lang w:val="bg-BG"/>
        </w:rPr>
        <w:t>Р.Т. МИНИСТЕРСТВО НА ЗДРАВЕОПАЗВАНЕТО</w:t>
      </w:r>
    </w:p>
    <w:p w:rsidR="001E721F" w:rsidRPr="00A14615" w:rsidRDefault="001E721F" w:rsidP="00ED71BE">
      <w:pPr>
        <w:pStyle w:val="NoSpacing"/>
        <w:jc w:val="center"/>
        <w:rPr>
          <w:rFonts w:ascii="Times New Roman" w:hAnsi="Times New Roman"/>
          <w:sz w:val="28"/>
          <w:szCs w:val="28"/>
          <w:u w:val="single"/>
          <w:lang w:val="bg-BG"/>
        </w:rPr>
      </w:pPr>
      <w:r w:rsidRPr="00A14615">
        <w:rPr>
          <w:rFonts w:ascii="Times New Roman" w:hAnsi="Times New Roman"/>
          <w:sz w:val="28"/>
          <w:szCs w:val="28"/>
          <w:u w:val="single"/>
          <w:lang w:val="bg-BG"/>
        </w:rPr>
        <w:t xml:space="preserve">ТУРСКИ ВЪОРЪЖЕНИ СИЛИ </w:t>
      </w:r>
    </w:p>
    <w:p w:rsidR="001E721F" w:rsidRPr="00A14615" w:rsidRDefault="001E721F" w:rsidP="00ED71BE">
      <w:pPr>
        <w:pStyle w:val="NoSpacing"/>
        <w:jc w:val="center"/>
        <w:rPr>
          <w:rFonts w:ascii="Times New Roman" w:hAnsi="Times New Roman"/>
          <w:sz w:val="28"/>
          <w:szCs w:val="28"/>
          <w:u w:val="single"/>
          <w:lang w:val="bg-BG"/>
        </w:rPr>
      </w:pPr>
      <w:r w:rsidRPr="00A14615">
        <w:rPr>
          <w:rFonts w:ascii="Times New Roman" w:hAnsi="Times New Roman"/>
          <w:sz w:val="28"/>
          <w:szCs w:val="28"/>
          <w:u w:val="single"/>
          <w:lang w:val="bg-BG"/>
        </w:rPr>
        <w:t xml:space="preserve">ГЕНЕРАЛНО КОМАНДВАНЕ НА ЖАНДАРМЕРИЯТА </w:t>
      </w:r>
    </w:p>
    <w:p w:rsidR="001E721F" w:rsidRPr="00A14615" w:rsidRDefault="001E721F" w:rsidP="00ED71BE">
      <w:pPr>
        <w:pStyle w:val="NoSpacing"/>
        <w:jc w:val="center"/>
        <w:rPr>
          <w:rFonts w:ascii="Times New Roman" w:hAnsi="Times New Roman"/>
          <w:sz w:val="28"/>
          <w:szCs w:val="28"/>
          <w:u w:val="single"/>
          <w:lang w:val="bg-BG"/>
        </w:rPr>
      </w:pPr>
      <w:r w:rsidRPr="00A14615">
        <w:rPr>
          <w:rFonts w:ascii="Times New Roman" w:hAnsi="Times New Roman"/>
          <w:sz w:val="28"/>
          <w:szCs w:val="28"/>
          <w:u w:val="single"/>
          <w:lang w:val="bg-BG"/>
        </w:rPr>
        <w:t xml:space="preserve">КОМАНДВАНЕ НА БРЕГОВАТА ОХРАНА </w:t>
      </w:r>
    </w:p>
    <w:p w:rsidR="001E721F" w:rsidRPr="00A14615" w:rsidRDefault="001E721F" w:rsidP="00ED71BE">
      <w:pPr>
        <w:pStyle w:val="NoSpacing"/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 xml:space="preserve">МЕДИЦИНСКО </w:t>
      </w:r>
      <w:bookmarkStart w:id="0" w:name="_Hlk185524989"/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 xml:space="preserve">СВИДЕТЕЛСТВО </w:t>
      </w:r>
      <w:bookmarkEnd w:id="0"/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НА ЗК</w:t>
      </w:r>
    </w:p>
    <w:p w:rsidR="001E721F" w:rsidRPr="00A14615" w:rsidRDefault="001E721F" w:rsidP="007211EF">
      <w:pPr>
        <w:pStyle w:val="NoSpacing"/>
        <w:rPr>
          <w:rFonts w:ascii="Times New Roman" w:hAnsi="Times New Roman"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>Здравна комисия, изв</w:t>
      </w:r>
      <w:r>
        <w:rPr>
          <w:rFonts w:ascii="Times New Roman" w:hAnsi="Times New Roman"/>
          <w:bCs/>
          <w:sz w:val="28"/>
          <w:szCs w:val="28"/>
          <w:lang w:val="bg-BG"/>
        </w:rPr>
        <w:t xml:space="preserve">ършила 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прегледа: Р.T. МЗ-</w:t>
      </w:r>
      <w:r w:rsidRPr="00A14615">
        <w:rPr>
          <w:sz w:val="28"/>
          <w:szCs w:val="28"/>
        </w:rPr>
        <w:t xml:space="preserve"> 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Държавна болница „Султан</w:t>
      </w:r>
      <w:r w:rsidRPr="00A14615">
        <w:rPr>
          <w:sz w:val="28"/>
          <w:szCs w:val="28"/>
        </w:rPr>
        <w:t xml:space="preserve"> 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Мурат 1“- Одрин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Свидетелство № 448695 / Турски граждански № </w:t>
      </w:r>
      <w:r w:rsidRPr="00A14615">
        <w:rPr>
          <w:rFonts w:ascii="Times New Roman" w:hAnsi="Times New Roman"/>
          <w:b/>
          <w:sz w:val="28"/>
          <w:szCs w:val="28"/>
          <w:lang w:val="bg-BG"/>
        </w:rPr>
        <w:t>28354545152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Дата на </w:t>
      </w:r>
      <w:bookmarkStart w:id="1" w:name="_Hlk185526351"/>
      <w:r w:rsidRPr="00A14615">
        <w:rPr>
          <w:rFonts w:ascii="Times New Roman" w:hAnsi="Times New Roman"/>
          <w:bCs/>
          <w:sz w:val="28"/>
          <w:szCs w:val="28"/>
          <w:lang w:val="bg-BG"/>
        </w:rPr>
        <w:t>свидетелството</w:t>
      </w:r>
      <w:bookmarkEnd w:id="1"/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: </w:t>
      </w:r>
      <w:r w:rsidRPr="00A14615">
        <w:rPr>
          <w:rFonts w:ascii="Times New Roman" w:hAnsi="Times New Roman"/>
          <w:b/>
          <w:sz w:val="28"/>
          <w:szCs w:val="28"/>
          <w:lang w:val="bg-BG"/>
        </w:rPr>
        <w:t>05.07.2023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г.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Дата на хоспитализация: 05.07.2023 г. / Дата на изписване: 05.07.2023 г.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Име-Фамилия: </w:t>
      </w:r>
      <w:r w:rsidRPr="00A14615">
        <w:rPr>
          <w:rFonts w:ascii="Times New Roman" w:hAnsi="Times New Roman"/>
          <w:b/>
          <w:sz w:val="28"/>
          <w:szCs w:val="28"/>
          <w:lang w:val="bg-BG"/>
        </w:rPr>
        <w:t>ГЬОРКЕМ ХУСЛУ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/ Бащино име: Али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Дата на раждане: </w:t>
      </w:r>
      <w:r w:rsidRPr="00A14615">
        <w:rPr>
          <w:rFonts w:ascii="Times New Roman" w:hAnsi="Times New Roman"/>
          <w:b/>
          <w:sz w:val="28"/>
          <w:szCs w:val="28"/>
          <w:lang w:val="bg-BG"/>
        </w:rPr>
        <w:t>28.08.1987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г. / Място на раждане: </w:t>
      </w:r>
      <w:r w:rsidRPr="00A14615">
        <w:rPr>
          <w:rFonts w:ascii="Times New Roman" w:hAnsi="Times New Roman"/>
          <w:b/>
          <w:sz w:val="28"/>
          <w:szCs w:val="28"/>
          <w:lang w:val="bg-BG"/>
        </w:rPr>
        <w:t>Одрин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Клас, ранг: </w:t>
      </w:r>
      <w:bookmarkStart w:id="2" w:name="_Hlk185526740"/>
      <w:r w:rsidRPr="00A14615">
        <w:rPr>
          <w:rFonts w:ascii="Times New Roman" w:hAnsi="Times New Roman"/>
          <w:bCs/>
          <w:sz w:val="28"/>
          <w:szCs w:val="28"/>
          <w:lang w:val="bg-BG"/>
        </w:rPr>
        <w:t>Изпратен войник</w:t>
      </w:r>
      <w:bookmarkEnd w:id="2"/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>Насочил</w:t>
      </w:r>
      <w:r>
        <w:rPr>
          <w:rFonts w:ascii="Times New Roman" w:hAnsi="Times New Roman"/>
          <w:bCs/>
          <w:sz w:val="28"/>
          <w:szCs w:val="28"/>
          <w:lang w:val="bg-BG"/>
        </w:rPr>
        <w:t>а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към прегледа </w:t>
      </w:r>
      <w:r>
        <w:rPr>
          <w:rFonts w:ascii="Times New Roman" w:hAnsi="Times New Roman"/>
          <w:bCs/>
          <w:sz w:val="28"/>
          <w:szCs w:val="28"/>
          <w:lang w:val="bg-BG"/>
        </w:rPr>
        <w:t>институция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: Други: Дирекция на отдел „Военна служба“ - Одрин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>Брой процедури (според здравния картон): 1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>Дирекция на отдел „Военна служба“, където е регистриран: Дирекция на отдел „Военна служба“ - Одрин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Дата на заповедта: </w:t>
      </w:r>
      <w:r w:rsidRPr="00A14615">
        <w:rPr>
          <w:rFonts w:ascii="Times New Roman" w:hAnsi="Times New Roman"/>
          <w:b/>
          <w:sz w:val="28"/>
          <w:szCs w:val="28"/>
          <w:lang w:val="bg-BG"/>
        </w:rPr>
        <w:t>22.06.2023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г. / Заповед № 85369888-164.01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>Постоянен адрес: С. Сьогютлюдере, Сьогютлюдере Кюме Евлери № 29/1, Хавса/Одрин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Височина: 179 / Тегло: 96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Причина за издаване на свидетелството: По преценка на експерта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Психиатрия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- Хасан Талха Юрдакул-114159: Z02.7-Контакт във връзка с получаване на медицински документи (Контакт във връзка с получаване на медицински документи)</w:t>
      </w:r>
    </w:p>
    <w:p w:rsidR="001E721F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/>
          <w:sz w:val="28"/>
          <w:szCs w:val="28"/>
          <w:lang w:val="bg-BG"/>
        </w:rPr>
        <w:t xml:space="preserve">F65.9-Разстройство на </w:t>
      </w:r>
      <w:bookmarkStart w:id="3" w:name="_Hlk185540590"/>
      <w:r w:rsidRPr="00A14615">
        <w:rPr>
          <w:rFonts w:ascii="Times New Roman" w:hAnsi="Times New Roman"/>
          <w:b/>
          <w:sz w:val="28"/>
          <w:szCs w:val="28"/>
          <w:lang w:val="bg-BG"/>
        </w:rPr>
        <w:t>сексуалното влечение</w:t>
      </w:r>
      <w:bookmarkEnd w:id="3"/>
      <w:r w:rsidRPr="00A14615">
        <w:rPr>
          <w:rFonts w:ascii="Times New Roman" w:hAnsi="Times New Roman"/>
          <w:b/>
          <w:sz w:val="28"/>
          <w:szCs w:val="28"/>
          <w:lang w:val="bg-BG"/>
        </w:rPr>
        <w:t>, неуточнено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 (разстройство на сексуалното влечение, неуточнено)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u w:val="single"/>
          <w:lang w:val="bg-BG"/>
        </w:rPr>
        <w:t>05/07/2023-75600883- Психиатрия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: Х.Талха Юрдакул (нова болнична сграда)</w:t>
      </w:r>
    </w:p>
    <w:p w:rsidR="001E721F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u w:val="single"/>
          <w:lang w:val="bg-BG"/>
        </w:rPr>
        <w:t xml:space="preserve">05.07.2023-75600883- </w:t>
      </w:r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Оплаквания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: </w:t>
      </w:r>
      <w:bookmarkStart w:id="4" w:name="_Hlk185535938"/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Лицето </w:t>
      </w:r>
      <w:bookmarkEnd w:id="4"/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кандидатства за преглед за военна служба, изпратен войник. Смята, че не може да отбие военна служба, заради сексуалната си ориентация. </w:t>
      </w:r>
      <w:r w:rsidRPr="00A14615">
        <w:rPr>
          <w:rFonts w:ascii="Times New Roman" w:hAnsi="Times New Roman"/>
          <w:bCs/>
          <w:sz w:val="28"/>
          <w:szCs w:val="28"/>
          <w:u w:val="single"/>
          <w:lang w:val="bg-BG"/>
        </w:rPr>
        <w:t>Психиатричен преглед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: Физически здрав; възраст,</w:t>
      </w:r>
      <w:r w:rsidRPr="00A14615">
        <w:rPr>
          <w:rFonts w:ascii="Times New Roman" w:hAnsi="Times New Roman"/>
          <w:bCs/>
          <w:sz w:val="28"/>
          <w:szCs w:val="28"/>
          <w:lang w:val="tr-TR"/>
        </w:rPr>
        <w:t xml:space="preserve"> 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отговаряща на видимата; нормален интерес към заобикалящата го среда; нормални грижи към облеклото си; общителност</w:t>
      </w:r>
      <w:r w:rsidRPr="00A14615">
        <w:rPr>
          <w:rFonts w:ascii="Times New Roman" w:hAnsi="Times New Roman"/>
          <w:bCs/>
          <w:sz w:val="28"/>
          <w:szCs w:val="28"/>
          <w:lang w:val="tr-TR"/>
        </w:rPr>
        <w:t xml:space="preserve"> 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>с</w:t>
      </w:r>
      <w:r w:rsidRPr="00A14615">
        <w:rPr>
          <w:sz w:val="28"/>
          <w:szCs w:val="28"/>
        </w:rPr>
        <w:t xml:space="preserve"> 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очаквания; нормален говор и тон на гласа; мимики и жестове, изразяващи притеснение; неспокойни движения, нормален сън, намален апетит. </w:t>
      </w:r>
    </w:p>
    <w:p w:rsidR="001E721F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>Съзнанието е ясно, ориентацията е пълна, възприятията са естествени, мисловният поток е нормален и постига целта си, мисловното съдържание е насочено към социалните и семейни проблеми, както и тези на адаптацията към военната служба, вниманието е нормално, паметта е нормална, обективната и субективната преценка е нормална, интелигентността е нормална, афектът е отслабен под формата на дистрес и отслабен под формата на неадекватност, психомоторната активност е нарушена под формата на безпокойство според наблюдението на поведението, социалната функционалност е намалена.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u w:val="single"/>
          <w:lang w:val="bg-BG"/>
        </w:rPr>
        <w:t>Анамнеза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: Мъж на 35 г., завършва Факултет по Ветеринарна медицина, понастоящем студент в пети курс в Медицинския факултет, неженен, живущ в Одрин. </w:t>
      </w:r>
      <w:bookmarkStart w:id="5" w:name="_Hlk185536584"/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Установено е, </w:t>
      </w:r>
      <w:bookmarkEnd w:id="5"/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че от юношеството си изпитва сексуално влечение към същия пол; че осъществява подобни контакти и че семейството и близкото му обкръжение са наясно с това положение.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В резултат на анамнезата и прегледа е направено медицинско заключение, че той би създал проблеми във военната среда по отношение на сексуалните нагласи и поведение. Установено е, че на 21-годишна възраст лицето периодично използва медикаменти – антидепресанти, поради диагноза „депресивно разстройство“; веднъж прави опит за самоубийство и е хоспитализиран за 8 дни в Психиатрично отделение.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Default="001E721F" w:rsidP="005E3DFA">
      <w:pPr>
        <w:pStyle w:val="NoSpacing"/>
        <w:jc w:val="both"/>
        <w:rPr>
          <w:rFonts w:ascii="Times New Roman" w:hAnsi="Times New Roman"/>
          <w:bCs/>
          <w:sz w:val="28"/>
          <w:szCs w:val="28"/>
          <w:u w:val="single"/>
          <w:lang w:val="bg-BG"/>
        </w:rPr>
      </w:pPr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Диагноза</w:t>
      </w:r>
      <w:r w:rsidRPr="00A14615">
        <w:rPr>
          <w:rFonts w:ascii="Times New Roman" w:hAnsi="Times New Roman"/>
          <w:bCs/>
          <w:sz w:val="28"/>
          <w:szCs w:val="28"/>
          <w:u w:val="single"/>
          <w:lang w:val="bg-BG"/>
        </w:rPr>
        <w:t xml:space="preserve">: F65.9-Разстройство на </w:t>
      </w:r>
      <w:r w:rsidRPr="002173AF">
        <w:rPr>
          <w:rFonts w:ascii="Times New Roman" w:hAnsi="Times New Roman"/>
          <w:bCs/>
          <w:sz w:val="28"/>
          <w:szCs w:val="28"/>
          <w:u w:val="single"/>
          <w:lang w:val="bg-BG"/>
        </w:rPr>
        <w:t>сексуалното влечение</w:t>
      </w:r>
      <w:r w:rsidRPr="00A14615">
        <w:rPr>
          <w:rFonts w:ascii="Times New Roman" w:hAnsi="Times New Roman"/>
          <w:bCs/>
          <w:sz w:val="28"/>
          <w:szCs w:val="28"/>
          <w:u w:val="single"/>
          <w:lang w:val="bg-BG"/>
        </w:rPr>
        <w:t>.</w:t>
      </w:r>
    </w:p>
    <w:p w:rsidR="001E721F" w:rsidRDefault="001E721F" w:rsidP="00EE0D92">
      <w:pPr>
        <w:pStyle w:val="NoSpacing"/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РЕШЕНИЕ: Според звено 17D4 е непригоден за военна служба при война и мир</w:t>
      </w:r>
      <w:r w:rsidRPr="00C64E0D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8561A4">
        <w:rPr>
          <w:rFonts w:ascii="Times New Roman" w:hAnsi="Times New Roman"/>
          <w:bCs/>
          <w:sz w:val="28"/>
          <w:szCs w:val="28"/>
          <w:lang w:val="bg-BG"/>
        </w:rPr>
        <w:t xml:space="preserve">Спец.Д-р Хасан Талха Юрдакул, Специалист Психиатрия /подписът е на разписката/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bookmarkStart w:id="6" w:name="_Hlk185537105"/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Диагнози по МКБ-10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: F65.9-Разстройство на </w:t>
      </w:r>
      <w:r w:rsidRPr="002173AF">
        <w:rPr>
          <w:rFonts w:ascii="Times New Roman" w:hAnsi="Times New Roman"/>
          <w:bCs/>
          <w:sz w:val="28"/>
          <w:szCs w:val="28"/>
          <w:lang w:val="bg-BG"/>
        </w:rPr>
        <w:t>сексуалното влечение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, неуточнено (разстройство на </w:t>
      </w:r>
      <w:r w:rsidRPr="002173AF">
        <w:rPr>
          <w:rFonts w:ascii="Times New Roman" w:hAnsi="Times New Roman"/>
          <w:bCs/>
          <w:sz w:val="28"/>
          <w:szCs w:val="28"/>
          <w:lang w:val="bg-BG"/>
        </w:rPr>
        <w:t>сексуалното влечение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, неуточнено)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A14615">
        <w:rPr>
          <w:rFonts w:ascii="Times New Roman" w:hAnsi="Times New Roman"/>
          <w:b/>
          <w:sz w:val="28"/>
          <w:szCs w:val="28"/>
          <w:u w:val="single"/>
          <w:lang w:val="bg-BG"/>
        </w:rPr>
        <w:t>Диагнози по Регламента за здравни възможности /SYY/</w:t>
      </w:r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: </w:t>
      </w:r>
      <w:bookmarkStart w:id="7" w:name="_Hlk185537276"/>
      <w:r w:rsidRPr="00A14615">
        <w:rPr>
          <w:rFonts w:ascii="Times New Roman" w:hAnsi="Times New Roman"/>
          <w:bCs/>
          <w:sz w:val="28"/>
          <w:szCs w:val="28"/>
          <w:lang w:val="bg-BG"/>
        </w:rPr>
        <w:t xml:space="preserve">17 D4 </w:t>
      </w:r>
    </w:p>
    <w:p w:rsidR="001E721F" w:rsidRPr="00A14615" w:rsidRDefault="001E721F" w:rsidP="00EE0D92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14"/>
      </w:tblGrid>
      <w:tr w:rsidR="001E721F" w:rsidRPr="00B526EB" w:rsidTr="00B526EB">
        <w:tc>
          <w:tcPr>
            <w:tcW w:w="9214" w:type="dxa"/>
          </w:tcPr>
          <w:bookmarkEnd w:id="6"/>
          <w:bookmarkEnd w:id="7"/>
          <w:p w:rsidR="001E721F" w:rsidRPr="00B526EB" w:rsidRDefault="001E721F" w:rsidP="00B526EB">
            <w:pPr>
              <w:pStyle w:val="NoSpacing"/>
              <w:jc w:val="both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r w:rsidRPr="00B526EB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 xml:space="preserve">РЕШЕНИЕ </w:t>
            </w:r>
            <w:r w:rsidRPr="00B526E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(*): НЕПРИГОДЕН ЗА ВОЕННА СЛУЖБА ПРИ ВОЙНА И МИР</w:t>
            </w:r>
          </w:p>
        </w:tc>
      </w:tr>
    </w:tbl>
    <w:p w:rsidR="001E721F" w:rsidRPr="00A14615" w:rsidRDefault="001E721F" w:rsidP="00B232C9">
      <w:pPr>
        <w:pStyle w:val="NoSpacing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1E721F" w:rsidRPr="009001E1" w:rsidRDefault="001E721F" w:rsidP="00B232C9">
      <w:pPr>
        <w:pStyle w:val="NoSpacing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9001E1">
        <w:rPr>
          <w:rFonts w:ascii="Times New Roman" w:hAnsi="Times New Roman"/>
          <w:bCs/>
          <w:sz w:val="24"/>
          <w:szCs w:val="24"/>
          <w:lang w:val="bg-BG"/>
        </w:rPr>
        <w:t>(*) В раздела за решението задължително се изписват номерата на член, раздел и параграф от Наредбата за здравната компетентност на турските въоръжени сили, Главното командване на жандармерията, Командването на бреговата охрана.</w:t>
      </w:r>
    </w:p>
    <w:p w:rsidR="001E721F" w:rsidRPr="009001E1" w:rsidRDefault="001E721F" w:rsidP="00B232C9">
      <w:pPr>
        <w:pStyle w:val="NoSpacing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tbl>
      <w:tblPr>
        <w:tblW w:w="92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95"/>
        <w:gridCol w:w="4961"/>
      </w:tblGrid>
      <w:tr w:rsidR="001E721F" w:rsidRPr="00B526EB" w:rsidTr="00FF51A9">
        <w:trPr>
          <w:trHeight w:val="270"/>
        </w:trPr>
        <w:tc>
          <w:tcPr>
            <w:tcW w:w="4295" w:type="dxa"/>
          </w:tcPr>
          <w:p w:rsidR="001E721F" w:rsidRPr="00B526EB" w:rsidRDefault="001E721F" w:rsidP="007F1AF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8" w:name="_Hlk90841397"/>
            <w:bookmarkStart w:id="9" w:name="_Hlk97975247"/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Ортопедия и травматология </w:t>
            </w:r>
          </w:p>
          <w:p w:rsidR="001E721F" w:rsidRPr="00B526EB" w:rsidRDefault="001E721F" w:rsidP="007F1AF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Опер.Д-р Утку Демирташ-174622</w:t>
            </w:r>
          </w:p>
          <w:p w:rsidR="001E721F" w:rsidRPr="00B526EB" w:rsidRDefault="001E721F" w:rsidP="0043744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  <w:tc>
          <w:tcPr>
            <w:tcW w:w="4961" w:type="dxa"/>
          </w:tcPr>
          <w:p w:rsidR="001E721F" w:rsidRPr="00B526EB" w:rsidRDefault="001E721F" w:rsidP="007F1AF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Обща хирургия </w:t>
            </w:r>
          </w:p>
          <w:p w:rsidR="001E721F" w:rsidRPr="00B526EB" w:rsidRDefault="001E721F" w:rsidP="007F1AF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Опер.Д-р Мелда Джанбаз-130803 </w:t>
            </w:r>
          </w:p>
          <w:p w:rsidR="001E721F" w:rsidRPr="00B526EB" w:rsidRDefault="001E721F" w:rsidP="007F1AF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</w:tr>
      <w:tr w:rsidR="001E721F" w:rsidRPr="00B526EB" w:rsidTr="00FF51A9">
        <w:trPr>
          <w:trHeight w:val="270"/>
        </w:trPr>
        <w:tc>
          <w:tcPr>
            <w:tcW w:w="4295" w:type="dxa"/>
          </w:tcPr>
          <w:p w:rsidR="001E721F" w:rsidRPr="00B526EB" w:rsidRDefault="001E721F" w:rsidP="00D42D4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0" w:name="_Hlk90843492"/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Кардиология </w:t>
            </w:r>
          </w:p>
          <w:p w:rsidR="001E721F" w:rsidRPr="00B526EB" w:rsidRDefault="001E721F" w:rsidP="00D42D4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Спец.Д-р Хасан Бозкурт-168511 </w:t>
            </w:r>
          </w:p>
          <w:p w:rsidR="001E721F" w:rsidRPr="00B526EB" w:rsidRDefault="001E721F" w:rsidP="00D42D4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  <w:tc>
          <w:tcPr>
            <w:tcW w:w="4961" w:type="dxa"/>
          </w:tcPr>
          <w:p w:rsidR="001E721F" w:rsidRPr="00B526EB" w:rsidRDefault="001E721F" w:rsidP="00D42D4D">
            <w:pPr>
              <w:pStyle w:val="NoSpacing"/>
              <w:tabs>
                <w:tab w:val="left" w:pos="250"/>
                <w:tab w:val="center" w:pos="2198"/>
              </w:tabs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Кожни и венерически болести </w:t>
            </w:r>
          </w:p>
          <w:p w:rsidR="001E721F" w:rsidRPr="00B526EB" w:rsidRDefault="001E721F" w:rsidP="00D42D4D">
            <w:pPr>
              <w:pStyle w:val="NoSpacing"/>
              <w:tabs>
                <w:tab w:val="left" w:pos="250"/>
                <w:tab w:val="center" w:pos="2198"/>
              </w:tabs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Спец.Д-р Айше Емел Конук-52033 Има печат</w:t>
            </w:r>
          </w:p>
        </w:tc>
      </w:tr>
      <w:bookmarkEnd w:id="8"/>
      <w:bookmarkEnd w:id="9"/>
      <w:bookmarkEnd w:id="10"/>
    </w:tbl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92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95"/>
        <w:gridCol w:w="4961"/>
      </w:tblGrid>
      <w:tr w:rsidR="001E721F" w:rsidRPr="00B526EB" w:rsidTr="00B9515E">
        <w:trPr>
          <w:trHeight w:val="270"/>
        </w:trPr>
        <w:tc>
          <w:tcPr>
            <w:tcW w:w="4295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Урология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Опер.Д-р Рашид Бурак Тек-143489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  <w:tc>
          <w:tcPr>
            <w:tcW w:w="4961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Оториноларингология-УНГ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Опер.Д-р Чаглаян Явуз-144760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</w:tr>
      <w:tr w:rsidR="001E721F" w:rsidRPr="00B526EB" w:rsidTr="00B9515E">
        <w:trPr>
          <w:trHeight w:val="270"/>
        </w:trPr>
        <w:tc>
          <w:tcPr>
            <w:tcW w:w="4295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Вътрешни болести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Спец.Д-р Айтуг Умут-206023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  <w:tc>
          <w:tcPr>
            <w:tcW w:w="4961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Болести на гръдния кош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Спец.Д-р Мустафа Дюндар Темелли-93529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</w:tr>
      <w:tr w:rsidR="001E721F" w:rsidRPr="00B526EB" w:rsidTr="00B9515E">
        <w:trPr>
          <w:trHeight w:val="270"/>
        </w:trPr>
        <w:tc>
          <w:tcPr>
            <w:tcW w:w="4295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Специалист Психиатрия-139395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Спец.Д-р Хасан Талха Юрдакул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  <w:tc>
          <w:tcPr>
            <w:tcW w:w="4961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Очни болести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Опер.Д-р Мехмет Йозверен-157088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</w:tr>
      <w:tr w:rsidR="001E721F" w:rsidRPr="00B526EB" w:rsidTr="00B9515E">
        <w:trPr>
          <w:trHeight w:val="270"/>
        </w:trPr>
        <w:tc>
          <w:tcPr>
            <w:tcW w:w="4295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Специалист Неврология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Спец.Д-р Алев Ватан-115232 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  <w:tc>
          <w:tcPr>
            <w:tcW w:w="4961" w:type="dxa"/>
          </w:tcPr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Здравната комисия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Спец.Д-р Мурат Демир-137095</w:t>
            </w:r>
          </w:p>
          <w:p w:rsidR="001E721F" w:rsidRPr="00B526EB" w:rsidRDefault="001E721F" w:rsidP="00C858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bg-BG"/>
              </w:rPr>
              <w:t>Има печат</w:t>
            </w:r>
          </w:p>
        </w:tc>
      </w:tr>
    </w:tbl>
    <w:p w:rsidR="001E721F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Pr="009001E1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  <w:r w:rsidRPr="009001E1">
        <w:rPr>
          <w:rFonts w:ascii="Times New Roman" w:hAnsi="Times New Roman"/>
          <w:sz w:val="24"/>
          <w:szCs w:val="24"/>
          <w:lang w:val="bg-BG"/>
        </w:rPr>
        <w:t xml:space="preserve">Одобрил главен лекар: Зехра Гюлсевин Шимшек-45616 </w:t>
      </w:r>
    </w:p>
    <w:p w:rsidR="001E721F" w:rsidRPr="009001E1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  <w:r w:rsidRPr="009001E1">
        <w:rPr>
          <w:rFonts w:ascii="Times New Roman" w:hAnsi="Times New Roman"/>
          <w:sz w:val="24"/>
          <w:szCs w:val="24"/>
          <w:lang w:val="bg-BG"/>
        </w:rPr>
        <w:t>Има печат</w:t>
      </w:r>
    </w:p>
    <w:p w:rsidR="001E721F" w:rsidRPr="009001E1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Pr="009001E1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  <w:r w:rsidRPr="009001E1">
        <w:rPr>
          <w:rFonts w:ascii="Times New Roman" w:hAnsi="Times New Roman"/>
          <w:sz w:val="24"/>
          <w:szCs w:val="24"/>
          <w:lang w:val="bg-BG"/>
        </w:rPr>
        <w:t xml:space="preserve">Зам.ръководител на службите за поддръжка: Мустафа Кеслер </w:t>
      </w:r>
    </w:p>
    <w:p w:rsidR="001E721F" w:rsidRPr="009001E1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  <w:r w:rsidRPr="009001E1">
        <w:rPr>
          <w:rFonts w:ascii="Times New Roman" w:hAnsi="Times New Roman"/>
          <w:sz w:val="24"/>
          <w:szCs w:val="24"/>
          <w:lang w:val="bg-BG"/>
        </w:rPr>
        <w:t>Има подпис и печат</w:t>
      </w:r>
    </w:p>
    <w:p w:rsidR="001E721F" w:rsidRPr="009001E1" w:rsidRDefault="001E721F" w:rsidP="00731D18">
      <w:pPr>
        <w:pStyle w:val="NoSpacing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721F" w:rsidRPr="009001E1" w:rsidRDefault="001E721F" w:rsidP="00A67BBF">
      <w:pPr>
        <w:pStyle w:val="NoSpacing"/>
        <w:jc w:val="both"/>
        <w:rPr>
          <w:rFonts w:ascii="Times New Roman" w:hAnsi="Times New Roman"/>
          <w:sz w:val="24"/>
          <w:szCs w:val="24"/>
          <w:lang w:val="bg-BG"/>
        </w:rPr>
      </w:pPr>
      <w:r w:rsidRPr="009001E1">
        <w:rPr>
          <w:rFonts w:ascii="Times New Roman" w:hAnsi="Times New Roman"/>
          <w:sz w:val="24"/>
          <w:szCs w:val="24"/>
          <w:lang w:val="bg-BG"/>
        </w:rPr>
        <w:t>Този документ е заверен със защитен е-подпис, съгласно Закона за електронния подпис № 5070.</w:t>
      </w:r>
    </w:p>
    <w:p w:rsidR="001E721F" w:rsidRPr="00B9515E" w:rsidRDefault="001E721F" w:rsidP="00B9515E">
      <w:pPr>
        <w:pStyle w:val="NoSpacing"/>
        <w:jc w:val="right"/>
        <w:rPr>
          <w:rFonts w:ascii="Times New Roman" w:hAnsi="Times New Roman"/>
          <w:sz w:val="24"/>
          <w:szCs w:val="24"/>
          <w:lang w:val="bg-BG"/>
        </w:rPr>
      </w:pPr>
      <w:r w:rsidRPr="00B9515E">
        <w:rPr>
          <w:rFonts w:ascii="Times New Roman" w:hAnsi="Times New Roman"/>
          <w:sz w:val="24"/>
          <w:szCs w:val="24"/>
          <w:lang w:val="bg-BG"/>
        </w:rPr>
        <w:t xml:space="preserve">Дата на доклада: </w:t>
      </w:r>
      <w:bookmarkStart w:id="11" w:name="_Hlk185540076"/>
      <w:r w:rsidRPr="00B9515E">
        <w:rPr>
          <w:rFonts w:ascii="Times New Roman" w:hAnsi="Times New Roman"/>
          <w:b/>
          <w:bCs/>
          <w:sz w:val="24"/>
          <w:szCs w:val="24"/>
          <w:lang w:val="bg-BG"/>
        </w:rPr>
        <w:t>05.07.2023</w:t>
      </w:r>
      <w:r w:rsidRPr="00B9515E">
        <w:rPr>
          <w:rFonts w:ascii="Times New Roman" w:hAnsi="Times New Roman"/>
          <w:sz w:val="24"/>
          <w:szCs w:val="24"/>
          <w:lang w:val="bg-BG"/>
        </w:rPr>
        <w:t xml:space="preserve"> </w:t>
      </w:r>
      <w:bookmarkEnd w:id="11"/>
      <w:r w:rsidRPr="00B9515E">
        <w:rPr>
          <w:rFonts w:ascii="Times New Roman" w:hAnsi="Times New Roman"/>
          <w:sz w:val="24"/>
          <w:szCs w:val="24"/>
          <w:lang w:val="bg-BG"/>
        </w:rPr>
        <w:t>г.</w:t>
      </w:r>
    </w:p>
    <w:p w:rsidR="001E721F" w:rsidRPr="00B9515E" w:rsidRDefault="001E721F" w:rsidP="00DE1546">
      <w:pPr>
        <w:pStyle w:val="NoSpacing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55"/>
      </w:tblGrid>
      <w:tr w:rsidR="001E721F" w:rsidRPr="00B526EB" w:rsidTr="00B526EB">
        <w:tc>
          <w:tcPr>
            <w:tcW w:w="7655" w:type="dxa"/>
          </w:tcPr>
          <w:p w:rsidR="001E721F" w:rsidRPr="00B526EB" w:rsidRDefault="001E721F" w:rsidP="00B526EB">
            <w:pPr>
              <w:tabs>
                <w:tab w:val="left" w:pos="285"/>
                <w:tab w:val="left" w:pos="450"/>
                <w:tab w:val="center" w:pos="4164"/>
                <w:tab w:val="center" w:pos="4344"/>
                <w:tab w:val="center" w:pos="5040"/>
                <w:tab w:val="center" w:pos="5614"/>
                <w:tab w:val="center" w:pos="5842"/>
                <w:tab w:val="center" w:pos="58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r-TR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А/ Документът е заверен с </w:t>
            </w:r>
            <w:r w:rsidRPr="00B526EB">
              <w:rPr>
                <w:rFonts w:ascii="Times New Roman" w:hAnsi="Times New Roman"/>
                <w:b/>
                <w:sz w:val="24"/>
                <w:szCs w:val="24"/>
                <w:lang w:val="tr-TR" w:eastAsia="bg-BG"/>
              </w:rPr>
              <w:t>АПОСТИЛ</w:t>
            </w: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:</w:t>
            </w:r>
          </w:p>
          <w:p w:rsidR="001E721F" w:rsidRPr="00B526EB" w:rsidRDefault="001E721F" w:rsidP="00B52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bg-BG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u w:val="single"/>
                <w:lang w:val="tr-TR" w:eastAsia="bg-BG"/>
              </w:rPr>
              <w:t>(Хагска конвенция от 5 октомври 1961 година)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r-TR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Държава – Република ТУРЦИЯ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r-TR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Този официален документ: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2. е подписан от 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>Мустафа Кеслер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3. в качеството </w:t>
            </w:r>
            <w:r w:rsidRPr="00B526EB">
              <w:rPr>
                <w:rFonts w:ascii="Times New Roman" w:hAnsi="Times New Roman"/>
                <w:sz w:val="24"/>
                <w:szCs w:val="24"/>
                <w:lang w:eastAsia="bg-BG"/>
              </w:rPr>
              <w:t>на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Зам.ръководител (Директор отдел) </w:t>
            </w:r>
          </w:p>
          <w:p w:rsidR="001E721F" w:rsidRPr="00B526EB" w:rsidRDefault="001E721F" w:rsidP="00B526EB">
            <w:pPr>
              <w:tabs>
                <w:tab w:val="left" w:pos="3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4. и е поставен печат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>ът</w:t>
            </w: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 на</w:t>
            </w:r>
            <w:r w:rsidRPr="00B526E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>Областна дирекция „Здравеопазване“- Одрин</w:t>
            </w:r>
          </w:p>
          <w:p w:rsidR="001E721F" w:rsidRPr="00B526EB" w:rsidRDefault="001E721F" w:rsidP="00B526EB">
            <w:pPr>
              <w:tabs>
                <w:tab w:val="left" w:pos="34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bg-BG" w:eastAsia="bg-BG"/>
              </w:rPr>
            </w:pPr>
            <w:r w:rsidRPr="00B526EB">
              <w:rPr>
                <w:rFonts w:ascii="Times New Roman" w:hAnsi="Times New Roman"/>
                <w:b/>
                <w:sz w:val="24"/>
                <w:szCs w:val="24"/>
                <w:u w:val="single"/>
                <w:lang w:val="tr-TR" w:eastAsia="bg-BG"/>
              </w:rPr>
              <w:t>ЗАВЕРЕН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5. в 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>Областно управление Одрин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tr-TR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6. на </w:t>
            </w:r>
            <w:bookmarkStart w:id="12" w:name="_Hlk185540059"/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>17.12.2024</w:t>
            </w: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 xml:space="preserve"> </w:t>
            </w:r>
            <w:bookmarkEnd w:id="12"/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година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7. от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Началник Хавва Севен </w:t>
            </w:r>
          </w:p>
          <w:p w:rsidR="001E721F" w:rsidRPr="00B526EB" w:rsidRDefault="001E721F" w:rsidP="00B52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val="tr-TR" w:eastAsia="bg-BG"/>
              </w:rPr>
              <w:t>8. под №</w:t>
            </w:r>
            <w:r w:rsidRPr="00B526E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>77520</w:t>
            </w:r>
          </w:p>
          <w:p w:rsidR="001E721F" w:rsidRPr="00B526EB" w:rsidRDefault="001E721F" w:rsidP="00B9515E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526E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9. Печат                                    </w:t>
            </w:r>
            <w:r w:rsidRPr="00B526EB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    </w:t>
            </w:r>
            <w:r w:rsidRPr="00B526E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10. Подпис</w:t>
            </w:r>
          </w:p>
        </w:tc>
      </w:tr>
    </w:tbl>
    <w:p w:rsidR="001E721F" w:rsidRPr="00B9515E" w:rsidRDefault="001E721F" w:rsidP="00DE1546">
      <w:pPr>
        <w:pStyle w:val="NoSpacing"/>
        <w:rPr>
          <w:rFonts w:ascii="Times New Roman" w:hAnsi="Times New Roman"/>
          <w:sz w:val="24"/>
          <w:szCs w:val="24"/>
          <w:lang w:val="bg-BG"/>
        </w:rPr>
      </w:pPr>
    </w:p>
    <w:p w:rsidR="001E721F" w:rsidRPr="00B9515E" w:rsidRDefault="001E721F" w:rsidP="008E6DAB">
      <w:pPr>
        <w:pStyle w:val="NoSpacing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9515E">
        <w:rPr>
          <w:rFonts w:ascii="Times New Roman" w:hAnsi="Times New Roman"/>
          <w:i/>
          <w:sz w:val="24"/>
          <w:szCs w:val="24"/>
          <w:lang w:val="bg-BG"/>
        </w:rPr>
        <w:t xml:space="preserve">            Подписаната Шеннур Фикрет Енвер, удостоверявам верността на извършения от мен превод от турски на български език на приложения документ-Медицинско свидетелство от 05.07.2023 г. Преводът се състои от 3 стр.</w:t>
      </w:r>
    </w:p>
    <w:p w:rsidR="001E721F" w:rsidRPr="00B9515E" w:rsidRDefault="001E721F" w:rsidP="008E6DAB">
      <w:pPr>
        <w:pStyle w:val="NoSpacing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9515E">
        <w:rPr>
          <w:rFonts w:ascii="Times New Roman" w:hAnsi="Times New Roman"/>
          <w:i/>
          <w:sz w:val="24"/>
          <w:szCs w:val="24"/>
          <w:lang w:val="bg-BG"/>
        </w:rPr>
        <w:t xml:space="preserve">       Лицензиран преводач: Шеннур Фикрет Енвер</w:t>
      </w:r>
    </w:p>
    <w:p w:rsidR="001E721F" w:rsidRPr="00B9515E" w:rsidRDefault="001E721F" w:rsidP="008773FB">
      <w:pPr>
        <w:pStyle w:val="NoSpacing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1E721F" w:rsidRPr="00B9515E" w:rsidSect="00390DCA"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73FB"/>
    <w:rsid w:val="00001C4C"/>
    <w:rsid w:val="00003E2B"/>
    <w:rsid w:val="00003EB5"/>
    <w:rsid w:val="000049D6"/>
    <w:rsid w:val="0001055E"/>
    <w:rsid w:val="00012A2E"/>
    <w:rsid w:val="00012AF0"/>
    <w:rsid w:val="00014957"/>
    <w:rsid w:val="000152B9"/>
    <w:rsid w:val="000220B8"/>
    <w:rsid w:val="0002333B"/>
    <w:rsid w:val="00032731"/>
    <w:rsid w:val="0003435B"/>
    <w:rsid w:val="000348EC"/>
    <w:rsid w:val="00036E95"/>
    <w:rsid w:val="00037FE6"/>
    <w:rsid w:val="00041807"/>
    <w:rsid w:val="00042BE1"/>
    <w:rsid w:val="0004353B"/>
    <w:rsid w:val="00044DA4"/>
    <w:rsid w:val="00045F1F"/>
    <w:rsid w:val="0005023C"/>
    <w:rsid w:val="00051664"/>
    <w:rsid w:val="00053716"/>
    <w:rsid w:val="000545AC"/>
    <w:rsid w:val="00054778"/>
    <w:rsid w:val="00057637"/>
    <w:rsid w:val="00057843"/>
    <w:rsid w:val="000625B2"/>
    <w:rsid w:val="0006316E"/>
    <w:rsid w:val="00064A44"/>
    <w:rsid w:val="00066E0B"/>
    <w:rsid w:val="000672E5"/>
    <w:rsid w:val="00067C42"/>
    <w:rsid w:val="00072735"/>
    <w:rsid w:val="000732A9"/>
    <w:rsid w:val="00076202"/>
    <w:rsid w:val="00076E42"/>
    <w:rsid w:val="000819D3"/>
    <w:rsid w:val="00082BC3"/>
    <w:rsid w:val="00083950"/>
    <w:rsid w:val="00083B26"/>
    <w:rsid w:val="000847F3"/>
    <w:rsid w:val="00086D70"/>
    <w:rsid w:val="00090920"/>
    <w:rsid w:val="000931A3"/>
    <w:rsid w:val="000940E6"/>
    <w:rsid w:val="00096835"/>
    <w:rsid w:val="000A147E"/>
    <w:rsid w:val="000A2629"/>
    <w:rsid w:val="000A7648"/>
    <w:rsid w:val="000A79BF"/>
    <w:rsid w:val="000B0699"/>
    <w:rsid w:val="000B31E0"/>
    <w:rsid w:val="000B487C"/>
    <w:rsid w:val="000B6982"/>
    <w:rsid w:val="000C2113"/>
    <w:rsid w:val="000C48C9"/>
    <w:rsid w:val="000C6CB1"/>
    <w:rsid w:val="000C7AF3"/>
    <w:rsid w:val="000C7EF5"/>
    <w:rsid w:val="000D40BD"/>
    <w:rsid w:val="000D58C2"/>
    <w:rsid w:val="000D5FCA"/>
    <w:rsid w:val="000E0CED"/>
    <w:rsid w:val="000E12EE"/>
    <w:rsid w:val="000E24CC"/>
    <w:rsid w:val="000E76FF"/>
    <w:rsid w:val="000E7C8F"/>
    <w:rsid w:val="000F105D"/>
    <w:rsid w:val="000F3029"/>
    <w:rsid w:val="000F35A3"/>
    <w:rsid w:val="001027CE"/>
    <w:rsid w:val="00103003"/>
    <w:rsid w:val="001032B5"/>
    <w:rsid w:val="00105BDA"/>
    <w:rsid w:val="00105DC6"/>
    <w:rsid w:val="001069C5"/>
    <w:rsid w:val="0011146B"/>
    <w:rsid w:val="00111DC1"/>
    <w:rsid w:val="0011279C"/>
    <w:rsid w:val="001139E2"/>
    <w:rsid w:val="00117895"/>
    <w:rsid w:val="00123156"/>
    <w:rsid w:val="00125130"/>
    <w:rsid w:val="00132095"/>
    <w:rsid w:val="0013249E"/>
    <w:rsid w:val="00133E14"/>
    <w:rsid w:val="00136696"/>
    <w:rsid w:val="001407C6"/>
    <w:rsid w:val="00141957"/>
    <w:rsid w:val="00152D24"/>
    <w:rsid w:val="00155A92"/>
    <w:rsid w:val="00156B72"/>
    <w:rsid w:val="00157699"/>
    <w:rsid w:val="00162041"/>
    <w:rsid w:val="00162470"/>
    <w:rsid w:val="00163E9B"/>
    <w:rsid w:val="001655C3"/>
    <w:rsid w:val="00166697"/>
    <w:rsid w:val="00172759"/>
    <w:rsid w:val="00174936"/>
    <w:rsid w:val="00176EF7"/>
    <w:rsid w:val="00177E1D"/>
    <w:rsid w:val="0018076C"/>
    <w:rsid w:val="00183437"/>
    <w:rsid w:val="00195BCB"/>
    <w:rsid w:val="00195CD8"/>
    <w:rsid w:val="00197CDB"/>
    <w:rsid w:val="001A1529"/>
    <w:rsid w:val="001A3026"/>
    <w:rsid w:val="001A4902"/>
    <w:rsid w:val="001A781A"/>
    <w:rsid w:val="001B332E"/>
    <w:rsid w:val="001B391D"/>
    <w:rsid w:val="001B3F62"/>
    <w:rsid w:val="001C1EB5"/>
    <w:rsid w:val="001C47ED"/>
    <w:rsid w:val="001C55C5"/>
    <w:rsid w:val="001C59C6"/>
    <w:rsid w:val="001C6F25"/>
    <w:rsid w:val="001C704D"/>
    <w:rsid w:val="001D03D6"/>
    <w:rsid w:val="001D093E"/>
    <w:rsid w:val="001D31DF"/>
    <w:rsid w:val="001D4CD3"/>
    <w:rsid w:val="001D67BE"/>
    <w:rsid w:val="001D71F2"/>
    <w:rsid w:val="001E640B"/>
    <w:rsid w:val="001E721F"/>
    <w:rsid w:val="001F17F2"/>
    <w:rsid w:val="001F5D10"/>
    <w:rsid w:val="001F6F9D"/>
    <w:rsid w:val="00201954"/>
    <w:rsid w:val="00201B19"/>
    <w:rsid w:val="00201FE7"/>
    <w:rsid w:val="00203706"/>
    <w:rsid w:val="00203F2F"/>
    <w:rsid w:val="00206F2E"/>
    <w:rsid w:val="00210640"/>
    <w:rsid w:val="002143D4"/>
    <w:rsid w:val="00214AAE"/>
    <w:rsid w:val="002173AF"/>
    <w:rsid w:val="00220E61"/>
    <w:rsid w:val="00221011"/>
    <w:rsid w:val="002231B0"/>
    <w:rsid w:val="00223BA8"/>
    <w:rsid w:val="00230015"/>
    <w:rsid w:val="00231243"/>
    <w:rsid w:val="00233CDB"/>
    <w:rsid w:val="00234A46"/>
    <w:rsid w:val="00235000"/>
    <w:rsid w:val="00236350"/>
    <w:rsid w:val="00244786"/>
    <w:rsid w:val="00245386"/>
    <w:rsid w:val="00246849"/>
    <w:rsid w:val="002478C8"/>
    <w:rsid w:val="0025118A"/>
    <w:rsid w:val="0025253F"/>
    <w:rsid w:val="00252798"/>
    <w:rsid w:val="00253E6D"/>
    <w:rsid w:val="00262BA2"/>
    <w:rsid w:val="0026484B"/>
    <w:rsid w:val="00274733"/>
    <w:rsid w:val="00275C56"/>
    <w:rsid w:val="00276333"/>
    <w:rsid w:val="002770DC"/>
    <w:rsid w:val="002773E4"/>
    <w:rsid w:val="0028100A"/>
    <w:rsid w:val="0028363B"/>
    <w:rsid w:val="00283B13"/>
    <w:rsid w:val="00285BFA"/>
    <w:rsid w:val="002901E7"/>
    <w:rsid w:val="00291EAC"/>
    <w:rsid w:val="00293351"/>
    <w:rsid w:val="002934B3"/>
    <w:rsid w:val="0029751F"/>
    <w:rsid w:val="002A08E8"/>
    <w:rsid w:val="002A69E1"/>
    <w:rsid w:val="002B2097"/>
    <w:rsid w:val="002B384B"/>
    <w:rsid w:val="002B3D1C"/>
    <w:rsid w:val="002B6AF2"/>
    <w:rsid w:val="002B6FF3"/>
    <w:rsid w:val="002C0E19"/>
    <w:rsid w:val="002C286A"/>
    <w:rsid w:val="002C466E"/>
    <w:rsid w:val="002C7075"/>
    <w:rsid w:val="002D1D90"/>
    <w:rsid w:val="002D1ECA"/>
    <w:rsid w:val="002D3F02"/>
    <w:rsid w:val="002D5F8C"/>
    <w:rsid w:val="002D7A3D"/>
    <w:rsid w:val="002E3277"/>
    <w:rsid w:val="002E50A2"/>
    <w:rsid w:val="002E6E2C"/>
    <w:rsid w:val="002F4126"/>
    <w:rsid w:val="002F4EDD"/>
    <w:rsid w:val="002F4F59"/>
    <w:rsid w:val="00301DD8"/>
    <w:rsid w:val="003025F2"/>
    <w:rsid w:val="003025FC"/>
    <w:rsid w:val="0030308F"/>
    <w:rsid w:val="00303D03"/>
    <w:rsid w:val="00307C93"/>
    <w:rsid w:val="003112C2"/>
    <w:rsid w:val="00312BD7"/>
    <w:rsid w:val="00314BBA"/>
    <w:rsid w:val="00315D57"/>
    <w:rsid w:val="00316A27"/>
    <w:rsid w:val="00322D70"/>
    <w:rsid w:val="00323698"/>
    <w:rsid w:val="00324F56"/>
    <w:rsid w:val="0033106F"/>
    <w:rsid w:val="00336AA9"/>
    <w:rsid w:val="00336F91"/>
    <w:rsid w:val="0034186B"/>
    <w:rsid w:val="003437FB"/>
    <w:rsid w:val="003453DE"/>
    <w:rsid w:val="0034584B"/>
    <w:rsid w:val="0034597A"/>
    <w:rsid w:val="00347FF1"/>
    <w:rsid w:val="00351DF3"/>
    <w:rsid w:val="003535FA"/>
    <w:rsid w:val="00354BD6"/>
    <w:rsid w:val="00355225"/>
    <w:rsid w:val="00355387"/>
    <w:rsid w:val="00356030"/>
    <w:rsid w:val="0035610E"/>
    <w:rsid w:val="00356B3C"/>
    <w:rsid w:val="0036106E"/>
    <w:rsid w:val="003610DD"/>
    <w:rsid w:val="00364B8F"/>
    <w:rsid w:val="00365326"/>
    <w:rsid w:val="00366C94"/>
    <w:rsid w:val="003673A4"/>
    <w:rsid w:val="003704B5"/>
    <w:rsid w:val="003732E5"/>
    <w:rsid w:val="00373E12"/>
    <w:rsid w:val="0037716C"/>
    <w:rsid w:val="00381ABD"/>
    <w:rsid w:val="003824C9"/>
    <w:rsid w:val="00390DCA"/>
    <w:rsid w:val="0039267B"/>
    <w:rsid w:val="003A3446"/>
    <w:rsid w:val="003A353A"/>
    <w:rsid w:val="003A48AA"/>
    <w:rsid w:val="003A5123"/>
    <w:rsid w:val="003A727E"/>
    <w:rsid w:val="003B089B"/>
    <w:rsid w:val="003B191B"/>
    <w:rsid w:val="003B2A54"/>
    <w:rsid w:val="003B3B06"/>
    <w:rsid w:val="003B3FDF"/>
    <w:rsid w:val="003B4D63"/>
    <w:rsid w:val="003C4F4E"/>
    <w:rsid w:val="003C54C8"/>
    <w:rsid w:val="003C590C"/>
    <w:rsid w:val="003C6B93"/>
    <w:rsid w:val="003D028E"/>
    <w:rsid w:val="003D204B"/>
    <w:rsid w:val="003D3AF7"/>
    <w:rsid w:val="003D57BF"/>
    <w:rsid w:val="003D75A1"/>
    <w:rsid w:val="003E4EEF"/>
    <w:rsid w:val="003E505B"/>
    <w:rsid w:val="003F19B1"/>
    <w:rsid w:val="003F4A89"/>
    <w:rsid w:val="003F4D25"/>
    <w:rsid w:val="00403D6F"/>
    <w:rsid w:val="0040688A"/>
    <w:rsid w:val="00410020"/>
    <w:rsid w:val="00415D63"/>
    <w:rsid w:val="0041699D"/>
    <w:rsid w:val="0042473E"/>
    <w:rsid w:val="004248FF"/>
    <w:rsid w:val="00424CDC"/>
    <w:rsid w:val="0043296B"/>
    <w:rsid w:val="00435090"/>
    <w:rsid w:val="0043744F"/>
    <w:rsid w:val="00437797"/>
    <w:rsid w:val="004423B4"/>
    <w:rsid w:val="004456F5"/>
    <w:rsid w:val="004465B0"/>
    <w:rsid w:val="00446B4F"/>
    <w:rsid w:val="004474D0"/>
    <w:rsid w:val="0045512A"/>
    <w:rsid w:val="00456123"/>
    <w:rsid w:val="00456510"/>
    <w:rsid w:val="00460C48"/>
    <w:rsid w:val="0046291F"/>
    <w:rsid w:val="00465E2D"/>
    <w:rsid w:val="004720BA"/>
    <w:rsid w:val="00475402"/>
    <w:rsid w:val="00477FF7"/>
    <w:rsid w:val="00483CDF"/>
    <w:rsid w:val="00491149"/>
    <w:rsid w:val="00493641"/>
    <w:rsid w:val="004964B1"/>
    <w:rsid w:val="00496806"/>
    <w:rsid w:val="00496866"/>
    <w:rsid w:val="00496FF5"/>
    <w:rsid w:val="004A3547"/>
    <w:rsid w:val="004A450F"/>
    <w:rsid w:val="004A517A"/>
    <w:rsid w:val="004B5C0B"/>
    <w:rsid w:val="004B73B2"/>
    <w:rsid w:val="004B78A9"/>
    <w:rsid w:val="004C0B47"/>
    <w:rsid w:val="004C0C47"/>
    <w:rsid w:val="004C1BF2"/>
    <w:rsid w:val="004D0170"/>
    <w:rsid w:val="004D3A6F"/>
    <w:rsid w:val="004D6DA5"/>
    <w:rsid w:val="004D6DB2"/>
    <w:rsid w:val="004E3588"/>
    <w:rsid w:val="004E63EB"/>
    <w:rsid w:val="00500769"/>
    <w:rsid w:val="005013DD"/>
    <w:rsid w:val="0050599D"/>
    <w:rsid w:val="00505C10"/>
    <w:rsid w:val="005062C9"/>
    <w:rsid w:val="0051241D"/>
    <w:rsid w:val="00512617"/>
    <w:rsid w:val="00524227"/>
    <w:rsid w:val="005248D9"/>
    <w:rsid w:val="00526DA2"/>
    <w:rsid w:val="00534123"/>
    <w:rsid w:val="0053664D"/>
    <w:rsid w:val="0054552D"/>
    <w:rsid w:val="005500D9"/>
    <w:rsid w:val="0055253E"/>
    <w:rsid w:val="00553E3F"/>
    <w:rsid w:val="00557064"/>
    <w:rsid w:val="00563BC5"/>
    <w:rsid w:val="00565FDF"/>
    <w:rsid w:val="00567295"/>
    <w:rsid w:val="00570DEE"/>
    <w:rsid w:val="005714A3"/>
    <w:rsid w:val="00581DBB"/>
    <w:rsid w:val="00581F21"/>
    <w:rsid w:val="0058580B"/>
    <w:rsid w:val="00585B04"/>
    <w:rsid w:val="0059057A"/>
    <w:rsid w:val="00591820"/>
    <w:rsid w:val="00592B5B"/>
    <w:rsid w:val="00595314"/>
    <w:rsid w:val="00595BDF"/>
    <w:rsid w:val="00596FC5"/>
    <w:rsid w:val="005A1793"/>
    <w:rsid w:val="005A2A78"/>
    <w:rsid w:val="005A5967"/>
    <w:rsid w:val="005A71CA"/>
    <w:rsid w:val="005B23DD"/>
    <w:rsid w:val="005B2FEC"/>
    <w:rsid w:val="005C338B"/>
    <w:rsid w:val="005C3C9C"/>
    <w:rsid w:val="005C4F67"/>
    <w:rsid w:val="005C703D"/>
    <w:rsid w:val="005C7D3D"/>
    <w:rsid w:val="005D50C5"/>
    <w:rsid w:val="005D7F2A"/>
    <w:rsid w:val="005D7FFB"/>
    <w:rsid w:val="005E0450"/>
    <w:rsid w:val="005E1867"/>
    <w:rsid w:val="005E3DFA"/>
    <w:rsid w:val="005E58EA"/>
    <w:rsid w:val="005E74F1"/>
    <w:rsid w:val="005E7939"/>
    <w:rsid w:val="005F195C"/>
    <w:rsid w:val="005F3C31"/>
    <w:rsid w:val="005F47B5"/>
    <w:rsid w:val="005F74F0"/>
    <w:rsid w:val="00602386"/>
    <w:rsid w:val="006029EE"/>
    <w:rsid w:val="00602D76"/>
    <w:rsid w:val="00603EED"/>
    <w:rsid w:val="00604232"/>
    <w:rsid w:val="00606741"/>
    <w:rsid w:val="00607B5B"/>
    <w:rsid w:val="006101E3"/>
    <w:rsid w:val="006113B7"/>
    <w:rsid w:val="00613FA8"/>
    <w:rsid w:val="00620813"/>
    <w:rsid w:val="006224AA"/>
    <w:rsid w:val="0062280F"/>
    <w:rsid w:val="00624F79"/>
    <w:rsid w:val="00625F41"/>
    <w:rsid w:val="0063009C"/>
    <w:rsid w:val="00630510"/>
    <w:rsid w:val="006340D2"/>
    <w:rsid w:val="006344D8"/>
    <w:rsid w:val="00635963"/>
    <w:rsid w:val="00636F68"/>
    <w:rsid w:val="00637F07"/>
    <w:rsid w:val="006450E5"/>
    <w:rsid w:val="00645E05"/>
    <w:rsid w:val="00646D78"/>
    <w:rsid w:val="006500A0"/>
    <w:rsid w:val="0065068E"/>
    <w:rsid w:val="00650B60"/>
    <w:rsid w:val="006519E7"/>
    <w:rsid w:val="006522F8"/>
    <w:rsid w:val="00663992"/>
    <w:rsid w:val="00664466"/>
    <w:rsid w:val="006652A0"/>
    <w:rsid w:val="0066540F"/>
    <w:rsid w:val="006706CB"/>
    <w:rsid w:val="00675A01"/>
    <w:rsid w:val="00676102"/>
    <w:rsid w:val="00684D51"/>
    <w:rsid w:val="00685F19"/>
    <w:rsid w:val="0069151D"/>
    <w:rsid w:val="00691675"/>
    <w:rsid w:val="0069249C"/>
    <w:rsid w:val="00695EA1"/>
    <w:rsid w:val="006A12CA"/>
    <w:rsid w:val="006A3CCB"/>
    <w:rsid w:val="006A58C2"/>
    <w:rsid w:val="006A7D81"/>
    <w:rsid w:val="006B4CB8"/>
    <w:rsid w:val="006B72EB"/>
    <w:rsid w:val="006B74F6"/>
    <w:rsid w:val="006C1DEF"/>
    <w:rsid w:val="006C3BCC"/>
    <w:rsid w:val="006C3F49"/>
    <w:rsid w:val="006C426F"/>
    <w:rsid w:val="006C551C"/>
    <w:rsid w:val="006C57F2"/>
    <w:rsid w:val="006C58AE"/>
    <w:rsid w:val="006D2E2D"/>
    <w:rsid w:val="006D3135"/>
    <w:rsid w:val="006D6948"/>
    <w:rsid w:val="006D7DF4"/>
    <w:rsid w:val="006E0B90"/>
    <w:rsid w:val="006E1835"/>
    <w:rsid w:val="006E2C68"/>
    <w:rsid w:val="006E45E2"/>
    <w:rsid w:val="006F2036"/>
    <w:rsid w:val="006F20C1"/>
    <w:rsid w:val="006F3518"/>
    <w:rsid w:val="006F559A"/>
    <w:rsid w:val="006F6994"/>
    <w:rsid w:val="00700E14"/>
    <w:rsid w:val="00701C26"/>
    <w:rsid w:val="007039F6"/>
    <w:rsid w:val="00705AD0"/>
    <w:rsid w:val="00713C33"/>
    <w:rsid w:val="00717C90"/>
    <w:rsid w:val="00720253"/>
    <w:rsid w:val="007202B8"/>
    <w:rsid w:val="007211EF"/>
    <w:rsid w:val="00723644"/>
    <w:rsid w:val="00723F65"/>
    <w:rsid w:val="00725244"/>
    <w:rsid w:val="0072548D"/>
    <w:rsid w:val="00725FE2"/>
    <w:rsid w:val="0072767E"/>
    <w:rsid w:val="00731D18"/>
    <w:rsid w:val="007351BC"/>
    <w:rsid w:val="00735DC7"/>
    <w:rsid w:val="0074300E"/>
    <w:rsid w:val="00744046"/>
    <w:rsid w:val="0074433B"/>
    <w:rsid w:val="007478D8"/>
    <w:rsid w:val="007506C6"/>
    <w:rsid w:val="00752D93"/>
    <w:rsid w:val="00753265"/>
    <w:rsid w:val="00756F56"/>
    <w:rsid w:val="00757D19"/>
    <w:rsid w:val="00757EB5"/>
    <w:rsid w:val="0076146E"/>
    <w:rsid w:val="007629A0"/>
    <w:rsid w:val="0076592A"/>
    <w:rsid w:val="00766813"/>
    <w:rsid w:val="0077456D"/>
    <w:rsid w:val="00777E52"/>
    <w:rsid w:val="00780F6C"/>
    <w:rsid w:val="00783509"/>
    <w:rsid w:val="00784D0E"/>
    <w:rsid w:val="00784E4E"/>
    <w:rsid w:val="00785231"/>
    <w:rsid w:val="007939C6"/>
    <w:rsid w:val="00794012"/>
    <w:rsid w:val="0079563D"/>
    <w:rsid w:val="007964B2"/>
    <w:rsid w:val="0079752F"/>
    <w:rsid w:val="007A0881"/>
    <w:rsid w:val="007A0B18"/>
    <w:rsid w:val="007A3946"/>
    <w:rsid w:val="007A3DAB"/>
    <w:rsid w:val="007A63A2"/>
    <w:rsid w:val="007B295D"/>
    <w:rsid w:val="007B5F6C"/>
    <w:rsid w:val="007B74BF"/>
    <w:rsid w:val="007B74E3"/>
    <w:rsid w:val="007C0D68"/>
    <w:rsid w:val="007C2124"/>
    <w:rsid w:val="007C69D5"/>
    <w:rsid w:val="007D57E6"/>
    <w:rsid w:val="007D7C0B"/>
    <w:rsid w:val="007E1DDC"/>
    <w:rsid w:val="007F0B62"/>
    <w:rsid w:val="007F0CC8"/>
    <w:rsid w:val="007F16C7"/>
    <w:rsid w:val="007F1AFB"/>
    <w:rsid w:val="007F3E79"/>
    <w:rsid w:val="008007B8"/>
    <w:rsid w:val="00801A17"/>
    <w:rsid w:val="00802454"/>
    <w:rsid w:val="008042A7"/>
    <w:rsid w:val="008042EC"/>
    <w:rsid w:val="00806E60"/>
    <w:rsid w:val="0081017E"/>
    <w:rsid w:val="00812510"/>
    <w:rsid w:val="00815BD3"/>
    <w:rsid w:val="00817ECB"/>
    <w:rsid w:val="0082161F"/>
    <w:rsid w:val="00830B1B"/>
    <w:rsid w:val="008435D7"/>
    <w:rsid w:val="00843667"/>
    <w:rsid w:val="00844853"/>
    <w:rsid w:val="008466E7"/>
    <w:rsid w:val="008561A4"/>
    <w:rsid w:val="00863A8C"/>
    <w:rsid w:val="0086783C"/>
    <w:rsid w:val="00870404"/>
    <w:rsid w:val="0087192A"/>
    <w:rsid w:val="008735F9"/>
    <w:rsid w:val="00876CF2"/>
    <w:rsid w:val="008773FB"/>
    <w:rsid w:val="008776FE"/>
    <w:rsid w:val="008806CE"/>
    <w:rsid w:val="00883073"/>
    <w:rsid w:val="00884D4B"/>
    <w:rsid w:val="008856C1"/>
    <w:rsid w:val="00885AD0"/>
    <w:rsid w:val="00886AD5"/>
    <w:rsid w:val="0088741D"/>
    <w:rsid w:val="00890E76"/>
    <w:rsid w:val="00891BF3"/>
    <w:rsid w:val="0089345D"/>
    <w:rsid w:val="00894DA1"/>
    <w:rsid w:val="0089507E"/>
    <w:rsid w:val="00895920"/>
    <w:rsid w:val="00896944"/>
    <w:rsid w:val="008A4BC0"/>
    <w:rsid w:val="008A6664"/>
    <w:rsid w:val="008A741A"/>
    <w:rsid w:val="008A7698"/>
    <w:rsid w:val="008B0718"/>
    <w:rsid w:val="008B101C"/>
    <w:rsid w:val="008B1D4D"/>
    <w:rsid w:val="008B5B7B"/>
    <w:rsid w:val="008B7CB7"/>
    <w:rsid w:val="008C0B0B"/>
    <w:rsid w:val="008C1725"/>
    <w:rsid w:val="008C5767"/>
    <w:rsid w:val="008D02A4"/>
    <w:rsid w:val="008D062F"/>
    <w:rsid w:val="008D26B8"/>
    <w:rsid w:val="008D2A96"/>
    <w:rsid w:val="008D41C8"/>
    <w:rsid w:val="008D5D96"/>
    <w:rsid w:val="008D75F0"/>
    <w:rsid w:val="008E3A12"/>
    <w:rsid w:val="008E459E"/>
    <w:rsid w:val="008E63E3"/>
    <w:rsid w:val="008E6DAB"/>
    <w:rsid w:val="008E7377"/>
    <w:rsid w:val="008E7CD9"/>
    <w:rsid w:val="008F1670"/>
    <w:rsid w:val="008F1920"/>
    <w:rsid w:val="008F2915"/>
    <w:rsid w:val="008F3176"/>
    <w:rsid w:val="008F3A8B"/>
    <w:rsid w:val="008F5712"/>
    <w:rsid w:val="009001E1"/>
    <w:rsid w:val="00900F4A"/>
    <w:rsid w:val="009056F4"/>
    <w:rsid w:val="00907622"/>
    <w:rsid w:val="0091127E"/>
    <w:rsid w:val="00911CFD"/>
    <w:rsid w:val="00915B2E"/>
    <w:rsid w:val="00917937"/>
    <w:rsid w:val="00927E8B"/>
    <w:rsid w:val="0093182D"/>
    <w:rsid w:val="00933CFB"/>
    <w:rsid w:val="009345A3"/>
    <w:rsid w:val="00934762"/>
    <w:rsid w:val="009361A1"/>
    <w:rsid w:val="00937C0F"/>
    <w:rsid w:val="00940CCE"/>
    <w:rsid w:val="00940D7A"/>
    <w:rsid w:val="00941DEA"/>
    <w:rsid w:val="0094402B"/>
    <w:rsid w:val="00945DB1"/>
    <w:rsid w:val="00955772"/>
    <w:rsid w:val="00957BAC"/>
    <w:rsid w:val="009629B7"/>
    <w:rsid w:val="0096331C"/>
    <w:rsid w:val="0096389E"/>
    <w:rsid w:val="00963FD9"/>
    <w:rsid w:val="00964511"/>
    <w:rsid w:val="00966C12"/>
    <w:rsid w:val="0096782B"/>
    <w:rsid w:val="00967C63"/>
    <w:rsid w:val="00970079"/>
    <w:rsid w:val="00970BCD"/>
    <w:rsid w:val="00970DCC"/>
    <w:rsid w:val="009730CF"/>
    <w:rsid w:val="00980E3B"/>
    <w:rsid w:val="0098126E"/>
    <w:rsid w:val="0098191E"/>
    <w:rsid w:val="00983B64"/>
    <w:rsid w:val="00983FD8"/>
    <w:rsid w:val="009861C6"/>
    <w:rsid w:val="00986992"/>
    <w:rsid w:val="00992ADC"/>
    <w:rsid w:val="00993035"/>
    <w:rsid w:val="00994B6E"/>
    <w:rsid w:val="009A0FCB"/>
    <w:rsid w:val="009A330A"/>
    <w:rsid w:val="009A5B52"/>
    <w:rsid w:val="009A6B40"/>
    <w:rsid w:val="009B08E3"/>
    <w:rsid w:val="009B3CA0"/>
    <w:rsid w:val="009B4851"/>
    <w:rsid w:val="009B6683"/>
    <w:rsid w:val="009C0CA8"/>
    <w:rsid w:val="009C354E"/>
    <w:rsid w:val="009C4F05"/>
    <w:rsid w:val="009F0B5B"/>
    <w:rsid w:val="009F1ADC"/>
    <w:rsid w:val="009F1D18"/>
    <w:rsid w:val="009F41C4"/>
    <w:rsid w:val="009F66AE"/>
    <w:rsid w:val="00A004A1"/>
    <w:rsid w:val="00A134B8"/>
    <w:rsid w:val="00A13B70"/>
    <w:rsid w:val="00A14615"/>
    <w:rsid w:val="00A15A94"/>
    <w:rsid w:val="00A169AF"/>
    <w:rsid w:val="00A2378A"/>
    <w:rsid w:val="00A24D5B"/>
    <w:rsid w:val="00A26E06"/>
    <w:rsid w:val="00A26F3D"/>
    <w:rsid w:val="00A275EE"/>
    <w:rsid w:val="00A30987"/>
    <w:rsid w:val="00A3317F"/>
    <w:rsid w:val="00A353E2"/>
    <w:rsid w:val="00A353FF"/>
    <w:rsid w:val="00A35587"/>
    <w:rsid w:val="00A35636"/>
    <w:rsid w:val="00A36581"/>
    <w:rsid w:val="00A40289"/>
    <w:rsid w:val="00A40449"/>
    <w:rsid w:val="00A538FC"/>
    <w:rsid w:val="00A54F0D"/>
    <w:rsid w:val="00A56B11"/>
    <w:rsid w:val="00A6382C"/>
    <w:rsid w:val="00A64966"/>
    <w:rsid w:val="00A64B08"/>
    <w:rsid w:val="00A66823"/>
    <w:rsid w:val="00A66BBA"/>
    <w:rsid w:val="00A66EFB"/>
    <w:rsid w:val="00A674AE"/>
    <w:rsid w:val="00A67BBF"/>
    <w:rsid w:val="00A70994"/>
    <w:rsid w:val="00A71144"/>
    <w:rsid w:val="00A71A01"/>
    <w:rsid w:val="00A71A95"/>
    <w:rsid w:val="00A7293A"/>
    <w:rsid w:val="00A73B6C"/>
    <w:rsid w:val="00A74F2E"/>
    <w:rsid w:val="00A76EAF"/>
    <w:rsid w:val="00A81766"/>
    <w:rsid w:val="00A82795"/>
    <w:rsid w:val="00A83037"/>
    <w:rsid w:val="00A850A9"/>
    <w:rsid w:val="00A87EC0"/>
    <w:rsid w:val="00A9374D"/>
    <w:rsid w:val="00A939FC"/>
    <w:rsid w:val="00A9453B"/>
    <w:rsid w:val="00AA242F"/>
    <w:rsid w:val="00AA24AC"/>
    <w:rsid w:val="00AA320E"/>
    <w:rsid w:val="00AA55BF"/>
    <w:rsid w:val="00AA5619"/>
    <w:rsid w:val="00AB0169"/>
    <w:rsid w:val="00AB164E"/>
    <w:rsid w:val="00AB2039"/>
    <w:rsid w:val="00AB380B"/>
    <w:rsid w:val="00AB49E2"/>
    <w:rsid w:val="00AB55A5"/>
    <w:rsid w:val="00AB7DEF"/>
    <w:rsid w:val="00AC0D7D"/>
    <w:rsid w:val="00AC1C8B"/>
    <w:rsid w:val="00AC44B2"/>
    <w:rsid w:val="00AC6FFD"/>
    <w:rsid w:val="00AD53AF"/>
    <w:rsid w:val="00AD591F"/>
    <w:rsid w:val="00AE236D"/>
    <w:rsid w:val="00AE2919"/>
    <w:rsid w:val="00AE3ADF"/>
    <w:rsid w:val="00AE6B12"/>
    <w:rsid w:val="00AF4DE8"/>
    <w:rsid w:val="00AF50F0"/>
    <w:rsid w:val="00B010EF"/>
    <w:rsid w:val="00B04420"/>
    <w:rsid w:val="00B07362"/>
    <w:rsid w:val="00B152ED"/>
    <w:rsid w:val="00B22E95"/>
    <w:rsid w:val="00B232C9"/>
    <w:rsid w:val="00B24531"/>
    <w:rsid w:val="00B26055"/>
    <w:rsid w:val="00B262FD"/>
    <w:rsid w:val="00B26831"/>
    <w:rsid w:val="00B26CF7"/>
    <w:rsid w:val="00B323AC"/>
    <w:rsid w:val="00B323DE"/>
    <w:rsid w:val="00B35EE5"/>
    <w:rsid w:val="00B44A26"/>
    <w:rsid w:val="00B44B64"/>
    <w:rsid w:val="00B457F4"/>
    <w:rsid w:val="00B5226D"/>
    <w:rsid w:val="00B526EB"/>
    <w:rsid w:val="00B53832"/>
    <w:rsid w:val="00B56192"/>
    <w:rsid w:val="00B5628F"/>
    <w:rsid w:val="00B57B50"/>
    <w:rsid w:val="00B6006B"/>
    <w:rsid w:val="00B602F4"/>
    <w:rsid w:val="00B66169"/>
    <w:rsid w:val="00B701F2"/>
    <w:rsid w:val="00B722BD"/>
    <w:rsid w:val="00B72344"/>
    <w:rsid w:val="00B75C9C"/>
    <w:rsid w:val="00B75FF1"/>
    <w:rsid w:val="00B77095"/>
    <w:rsid w:val="00B7746E"/>
    <w:rsid w:val="00B80D6F"/>
    <w:rsid w:val="00B83418"/>
    <w:rsid w:val="00B85081"/>
    <w:rsid w:val="00B86188"/>
    <w:rsid w:val="00B87E02"/>
    <w:rsid w:val="00B90A25"/>
    <w:rsid w:val="00B9269E"/>
    <w:rsid w:val="00B93D49"/>
    <w:rsid w:val="00B94B09"/>
    <w:rsid w:val="00B950A2"/>
    <w:rsid w:val="00B9515E"/>
    <w:rsid w:val="00B95730"/>
    <w:rsid w:val="00B96761"/>
    <w:rsid w:val="00BA0A15"/>
    <w:rsid w:val="00BA1BC9"/>
    <w:rsid w:val="00BA3846"/>
    <w:rsid w:val="00BA39FD"/>
    <w:rsid w:val="00BA5D32"/>
    <w:rsid w:val="00BA74CD"/>
    <w:rsid w:val="00BB0D4C"/>
    <w:rsid w:val="00BB3EFA"/>
    <w:rsid w:val="00BC240F"/>
    <w:rsid w:val="00BC581B"/>
    <w:rsid w:val="00BD616F"/>
    <w:rsid w:val="00BD7073"/>
    <w:rsid w:val="00BE49CF"/>
    <w:rsid w:val="00BF4737"/>
    <w:rsid w:val="00BF5314"/>
    <w:rsid w:val="00C00F6F"/>
    <w:rsid w:val="00C02B08"/>
    <w:rsid w:val="00C0584C"/>
    <w:rsid w:val="00C0609A"/>
    <w:rsid w:val="00C06343"/>
    <w:rsid w:val="00C10143"/>
    <w:rsid w:val="00C10B93"/>
    <w:rsid w:val="00C12239"/>
    <w:rsid w:val="00C1229F"/>
    <w:rsid w:val="00C1445A"/>
    <w:rsid w:val="00C15C71"/>
    <w:rsid w:val="00C174E9"/>
    <w:rsid w:val="00C20B10"/>
    <w:rsid w:val="00C236D5"/>
    <w:rsid w:val="00C24E5A"/>
    <w:rsid w:val="00C250FF"/>
    <w:rsid w:val="00C27CA7"/>
    <w:rsid w:val="00C306F7"/>
    <w:rsid w:val="00C30A1D"/>
    <w:rsid w:val="00C336B1"/>
    <w:rsid w:val="00C33CB5"/>
    <w:rsid w:val="00C42780"/>
    <w:rsid w:val="00C46682"/>
    <w:rsid w:val="00C51231"/>
    <w:rsid w:val="00C5403D"/>
    <w:rsid w:val="00C614D0"/>
    <w:rsid w:val="00C61E53"/>
    <w:rsid w:val="00C623D5"/>
    <w:rsid w:val="00C64A61"/>
    <w:rsid w:val="00C64C8C"/>
    <w:rsid w:val="00C64E0D"/>
    <w:rsid w:val="00C659E0"/>
    <w:rsid w:val="00C66E5C"/>
    <w:rsid w:val="00C6794D"/>
    <w:rsid w:val="00C71BB1"/>
    <w:rsid w:val="00C73976"/>
    <w:rsid w:val="00C76701"/>
    <w:rsid w:val="00C80439"/>
    <w:rsid w:val="00C825E3"/>
    <w:rsid w:val="00C8581E"/>
    <w:rsid w:val="00C85C44"/>
    <w:rsid w:val="00C86B65"/>
    <w:rsid w:val="00C86DF0"/>
    <w:rsid w:val="00C87C08"/>
    <w:rsid w:val="00C90324"/>
    <w:rsid w:val="00C9131D"/>
    <w:rsid w:val="00C91788"/>
    <w:rsid w:val="00C94E61"/>
    <w:rsid w:val="00C977B8"/>
    <w:rsid w:val="00CA1E1B"/>
    <w:rsid w:val="00CA303B"/>
    <w:rsid w:val="00CA41AF"/>
    <w:rsid w:val="00CA64BD"/>
    <w:rsid w:val="00CB12AB"/>
    <w:rsid w:val="00CB2554"/>
    <w:rsid w:val="00CB5E16"/>
    <w:rsid w:val="00CB685D"/>
    <w:rsid w:val="00CC1887"/>
    <w:rsid w:val="00CC4277"/>
    <w:rsid w:val="00CC7AE3"/>
    <w:rsid w:val="00CD11B2"/>
    <w:rsid w:val="00CE318D"/>
    <w:rsid w:val="00CE4101"/>
    <w:rsid w:val="00CE46BC"/>
    <w:rsid w:val="00CF09E7"/>
    <w:rsid w:val="00CF0EC2"/>
    <w:rsid w:val="00CF2265"/>
    <w:rsid w:val="00D1008D"/>
    <w:rsid w:val="00D11378"/>
    <w:rsid w:val="00D2720C"/>
    <w:rsid w:val="00D30D67"/>
    <w:rsid w:val="00D32C62"/>
    <w:rsid w:val="00D3704F"/>
    <w:rsid w:val="00D405B1"/>
    <w:rsid w:val="00D42D4D"/>
    <w:rsid w:val="00D46646"/>
    <w:rsid w:val="00D5326F"/>
    <w:rsid w:val="00D54278"/>
    <w:rsid w:val="00D63293"/>
    <w:rsid w:val="00D63531"/>
    <w:rsid w:val="00D64BCF"/>
    <w:rsid w:val="00D65FC4"/>
    <w:rsid w:val="00D7157B"/>
    <w:rsid w:val="00D74264"/>
    <w:rsid w:val="00D75587"/>
    <w:rsid w:val="00D7681D"/>
    <w:rsid w:val="00D77FFC"/>
    <w:rsid w:val="00D802F8"/>
    <w:rsid w:val="00D82E27"/>
    <w:rsid w:val="00D85C70"/>
    <w:rsid w:val="00D9017C"/>
    <w:rsid w:val="00D93680"/>
    <w:rsid w:val="00D95457"/>
    <w:rsid w:val="00D97ACA"/>
    <w:rsid w:val="00D97CFF"/>
    <w:rsid w:val="00DA13B4"/>
    <w:rsid w:val="00DA1606"/>
    <w:rsid w:val="00DA4285"/>
    <w:rsid w:val="00DA4F9A"/>
    <w:rsid w:val="00DA7CF2"/>
    <w:rsid w:val="00DB00B8"/>
    <w:rsid w:val="00DB067A"/>
    <w:rsid w:val="00DB12D1"/>
    <w:rsid w:val="00DB2B6E"/>
    <w:rsid w:val="00DB3A2E"/>
    <w:rsid w:val="00DB3BB7"/>
    <w:rsid w:val="00DB7BBC"/>
    <w:rsid w:val="00DC4AD6"/>
    <w:rsid w:val="00DD1B12"/>
    <w:rsid w:val="00DD5701"/>
    <w:rsid w:val="00DD6F05"/>
    <w:rsid w:val="00DE1546"/>
    <w:rsid w:val="00DE19C5"/>
    <w:rsid w:val="00DE3272"/>
    <w:rsid w:val="00DE408B"/>
    <w:rsid w:val="00DF2FE9"/>
    <w:rsid w:val="00DF500D"/>
    <w:rsid w:val="00DF52FD"/>
    <w:rsid w:val="00DF70BF"/>
    <w:rsid w:val="00E0150D"/>
    <w:rsid w:val="00E0402D"/>
    <w:rsid w:val="00E06DD1"/>
    <w:rsid w:val="00E0779E"/>
    <w:rsid w:val="00E14146"/>
    <w:rsid w:val="00E1484D"/>
    <w:rsid w:val="00E15AD2"/>
    <w:rsid w:val="00E16E6D"/>
    <w:rsid w:val="00E2192E"/>
    <w:rsid w:val="00E25831"/>
    <w:rsid w:val="00E272AE"/>
    <w:rsid w:val="00E27353"/>
    <w:rsid w:val="00E3050A"/>
    <w:rsid w:val="00E336BF"/>
    <w:rsid w:val="00E352F8"/>
    <w:rsid w:val="00E37F37"/>
    <w:rsid w:val="00E449EE"/>
    <w:rsid w:val="00E46190"/>
    <w:rsid w:val="00E4781E"/>
    <w:rsid w:val="00E518A1"/>
    <w:rsid w:val="00E5226B"/>
    <w:rsid w:val="00E61120"/>
    <w:rsid w:val="00E64EA2"/>
    <w:rsid w:val="00E67BE6"/>
    <w:rsid w:val="00E73BC8"/>
    <w:rsid w:val="00E75D06"/>
    <w:rsid w:val="00E75E49"/>
    <w:rsid w:val="00E76196"/>
    <w:rsid w:val="00E77AC0"/>
    <w:rsid w:val="00E82B2C"/>
    <w:rsid w:val="00E838B6"/>
    <w:rsid w:val="00E838D9"/>
    <w:rsid w:val="00E83D83"/>
    <w:rsid w:val="00E847FB"/>
    <w:rsid w:val="00E853B4"/>
    <w:rsid w:val="00E856FE"/>
    <w:rsid w:val="00E86916"/>
    <w:rsid w:val="00E90387"/>
    <w:rsid w:val="00E91754"/>
    <w:rsid w:val="00E93A97"/>
    <w:rsid w:val="00EA1076"/>
    <w:rsid w:val="00EA1A47"/>
    <w:rsid w:val="00EA41BB"/>
    <w:rsid w:val="00EA4477"/>
    <w:rsid w:val="00EA6642"/>
    <w:rsid w:val="00EB4A9D"/>
    <w:rsid w:val="00EB4C0C"/>
    <w:rsid w:val="00EB575A"/>
    <w:rsid w:val="00EB6F0A"/>
    <w:rsid w:val="00EC19CB"/>
    <w:rsid w:val="00EC3DFB"/>
    <w:rsid w:val="00EC615D"/>
    <w:rsid w:val="00ED0658"/>
    <w:rsid w:val="00ED39FE"/>
    <w:rsid w:val="00ED40A8"/>
    <w:rsid w:val="00ED71BE"/>
    <w:rsid w:val="00EE0D92"/>
    <w:rsid w:val="00EE1ED8"/>
    <w:rsid w:val="00EE45A8"/>
    <w:rsid w:val="00EF0D66"/>
    <w:rsid w:val="00EF23E9"/>
    <w:rsid w:val="00EF4CC2"/>
    <w:rsid w:val="00EF61AC"/>
    <w:rsid w:val="00F00990"/>
    <w:rsid w:val="00F063EC"/>
    <w:rsid w:val="00F13E46"/>
    <w:rsid w:val="00F15499"/>
    <w:rsid w:val="00F20F00"/>
    <w:rsid w:val="00F2110B"/>
    <w:rsid w:val="00F21850"/>
    <w:rsid w:val="00F22B19"/>
    <w:rsid w:val="00F27C27"/>
    <w:rsid w:val="00F30782"/>
    <w:rsid w:val="00F30A56"/>
    <w:rsid w:val="00F34055"/>
    <w:rsid w:val="00F371B5"/>
    <w:rsid w:val="00F40287"/>
    <w:rsid w:val="00F41357"/>
    <w:rsid w:val="00F45473"/>
    <w:rsid w:val="00F50600"/>
    <w:rsid w:val="00F51C08"/>
    <w:rsid w:val="00F51C93"/>
    <w:rsid w:val="00F54529"/>
    <w:rsid w:val="00F54F13"/>
    <w:rsid w:val="00F6000A"/>
    <w:rsid w:val="00F600C2"/>
    <w:rsid w:val="00F66A1A"/>
    <w:rsid w:val="00F67B95"/>
    <w:rsid w:val="00F729A0"/>
    <w:rsid w:val="00F72F42"/>
    <w:rsid w:val="00F72FCF"/>
    <w:rsid w:val="00F751D7"/>
    <w:rsid w:val="00F80DF4"/>
    <w:rsid w:val="00F80EE4"/>
    <w:rsid w:val="00F84403"/>
    <w:rsid w:val="00F867E0"/>
    <w:rsid w:val="00F8774E"/>
    <w:rsid w:val="00F91C63"/>
    <w:rsid w:val="00F93DEA"/>
    <w:rsid w:val="00F94F88"/>
    <w:rsid w:val="00F969FE"/>
    <w:rsid w:val="00F96F74"/>
    <w:rsid w:val="00F973DA"/>
    <w:rsid w:val="00F97692"/>
    <w:rsid w:val="00FA12EF"/>
    <w:rsid w:val="00FA42AE"/>
    <w:rsid w:val="00FB2E21"/>
    <w:rsid w:val="00FB6E22"/>
    <w:rsid w:val="00FC0010"/>
    <w:rsid w:val="00FC5121"/>
    <w:rsid w:val="00FC543A"/>
    <w:rsid w:val="00FD0FC3"/>
    <w:rsid w:val="00FD10FB"/>
    <w:rsid w:val="00FD265A"/>
    <w:rsid w:val="00FD6E11"/>
    <w:rsid w:val="00FE0CEE"/>
    <w:rsid w:val="00FE5E6B"/>
    <w:rsid w:val="00FF0289"/>
    <w:rsid w:val="00FF0DB5"/>
    <w:rsid w:val="00FF2A69"/>
    <w:rsid w:val="00FF51A9"/>
    <w:rsid w:val="00FF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D4B"/>
    <w:pPr>
      <w:spacing w:after="160" w:line="259" w:lineRule="auto"/>
    </w:pPr>
    <w:rPr>
      <w:lang w:val="de-DE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773FB"/>
    <w:rPr>
      <w:lang w:val="de-DE" w:eastAsia="en-US"/>
    </w:rPr>
  </w:style>
  <w:style w:type="table" w:styleId="TableGrid">
    <w:name w:val="Table Grid"/>
    <w:basedOn w:val="TableNormal"/>
    <w:uiPriority w:val="99"/>
    <w:rsid w:val="005E186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D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57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E14146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14146"/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rsid w:val="00E14146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848</Words>
  <Characters>4840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Превод от турски език</dc:title>
  <dc:subject/>
  <dc:creator>Microsoft account</dc:creator>
  <cp:keywords/>
  <dc:description/>
  <cp:lastModifiedBy>User</cp:lastModifiedBy>
  <cp:revision>2</cp:revision>
  <cp:lastPrinted>2024-03-14T13:55:00Z</cp:lastPrinted>
  <dcterms:created xsi:type="dcterms:W3CDTF">2024-12-20T08:07:00Z</dcterms:created>
  <dcterms:modified xsi:type="dcterms:W3CDTF">2024-12-20T08:07:00Z</dcterms:modified>
</cp:coreProperties>
</file>